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68C" w:rsidRDefault="00C05714" w:rsidP="00BC6C3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</w:rPr>
      </w:pPr>
      <w:r w:rsidRPr="00B37005">
        <w:rPr>
          <w:rFonts w:ascii="Times New Roman" w:eastAsia="Times New Roman" w:hAnsi="Times New Roman" w:cs="Times New Roman"/>
          <w:b/>
          <w:bCs/>
          <w:sz w:val="28"/>
          <w:szCs w:val="36"/>
        </w:rPr>
        <w:t>Bewerbungsformular für</w:t>
      </w:r>
      <w:r w:rsidR="007F1FBB" w:rsidRPr="00F4594A">
        <w:rPr>
          <w:rFonts w:ascii="Times New Roman" w:eastAsia="Times New Roman" w:hAnsi="Times New Roman" w:cs="Times New Roman"/>
          <w:b/>
          <w:bCs/>
          <w:sz w:val="28"/>
          <w:szCs w:val="36"/>
        </w:rPr>
        <w:t xml:space="preserve"> </w:t>
      </w:r>
      <w:r w:rsidR="007F1FBB">
        <w:rPr>
          <w:rFonts w:ascii="Times New Roman" w:eastAsia="Times New Roman" w:hAnsi="Times New Roman" w:cs="Times New Roman"/>
          <w:b/>
          <w:bCs/>
          <w:sz w:val="28"/>
          <w:szCs w:val="36"/>
        </w:rPr>
        <w:t xml:space="preserve">eine </w:t>
      </w:r>
      <w:r w:rsidR="00B376A5">
        <w:rPr>
          <w:rFonts w:ascii="Times New Roman" w:eastAsia="Times New Roman" w:hAnsi="Times New Roman" w:cs="Times New Roman"/>
          <w:b/>
          <w:bCs/>
          <w:sz w:val="28"/>
          <w:szCs w:val="36"/>
        </w:rPr>
        <w:t>Assoziierung</w:t>
      </w:r>
      <w:r w:rsidR="007F1FBB">
        <w:rPr>
          <w:rFonts w:ascii="Times New Roman" w:eastAsia="Times New Roman" w:hAnsi="Times New Roman" w:cs="Times New Roman"/>
          <w:b/>
          <w:bCs/>
          <w:sz w:val="28"/>
          <w:szCs w:val="36"/>
        </w:rPr>
        <w:t xml:space="preserve"> am CMB</w:t>
      </w:r>
    </w:p>
    <w:p w:rsidR="00D0368C" w:rsidRPr="007F1FBB" w:rsidRDefault="00D0368C" w:rsidP="00D0368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</w:rPr>
      </w:pPr>
    </w:p>
    <w:p w:rsidR="007F1FBB" w:rsidRPr="00F4594A" w:rsidRDefault="007F1FBB" w:rsidP="007F1FBB">
      <w:pPr>
        <w:jc w:val="both"/>
      </w:pPr>
      <w:r w:rsidRPr="00F4594A">
        <w:t xml:space="preserve">NAME: </w:t>
      </w:r>
    </w:p>
    <w:p w:rsidR="007F1FBB" w:rsidRDefault="007F1FBB" w:rsidP="007F1FBB">
      <w:pPr>
        <w:jc w:val="both"/>
      </w:pPr>
      <w:r>
        <w:t xml:space="preserve">VORNAME: </w:t>
      </w:r>
    </w:p>
    <w:p w:rsidR="007F1FBB" w:rsidRDefault="007F1FBB" w:rsidP="007F1FBB">
      <w:pPr>
        <w:jc w:val="both"/>
      </w:pPr>
      <w:r>
        <w:t xml:space="preserve">GEBURTSDATUM: </w:t>
      </w:r>
    </w:p>
    <w:p w:rsidR="007F1FBB" w:rsidRDefault="007F1FBB" w:rsidP="007F1FBB">
      <w:pPr>
        <w:jc w:val="both"/>
      </w:pPr>
      <w:r>
        <w:t xml:space="preserve">STAATSANGEHÖRIGKEIT: </w:t>
      </w:r>
    </w:p>
    <w:p w:rsidR="007F1FBB" w:rsidRDefault="007F1FBB" w:rsidP="007F1FBB">
      <w:pPr>
        <w:jc w:val="both"/>
      </w:pPr>
      <w:r>
        <w:t xml:space="preserve">WOHNORT: </w:t>
      </w:r>
    </w:p>
    <w:p w:rsidR="007F1FBB" w:rsidRPr="007F1FBB" w:rsidRDefault="007F1FBB" w:rsidP="007F1FBB">
      <w:pPr>
        <w:jc w:val="both"/>
      </w:pPr>
      <w:r w:rsidRPr="007F1FBB">
        <w:t>STATUS :</w:t>
      </w:r>
      <w:r w:rsidRPr="007F1FBB">
        <w:tab/>
      </w:r>
      <w:r w:rsidRPr="007F1FBB">
        <w:tab/>
      </w:r>
      <w:r w:rsidRPr="00F4594A">
        <w:t>FORSCHER</w:t>
      </w:r>
      <w:r w:rsidR="000E19FB">
        <w:t>/IN</w:t>
      </w:r>
      <w:r w:rsidRPr="007F1FBB">
        <w:tab/>
      </w:r>
      <w:r w:rsidRPr="007F1FBB">
        <w:tab/>
      </w:r>
      <w:r w:rsidRPr="00F4594A">
        <w:t>POST-DOKTORAND</w:t>
      </w:r>
      <w:r w:rsidR="000E19FB">
        <w:t>/IN</w:t>
      </w:r>
      <w:r w:rsidRPr="007F1FBB">
        <w:tab/>
      </w:r>
      <w:r w:rsidRPr="007F1FBB">
        <w:tab/>
      </w:r>
      <w:r w:rsidRPr="00F4594A">
        <w:t>DOKTORAND</w:t>
      </w:r>
      <w:r w:rsidR="000E19FB">
        <w:t>/IN</w:t>
      </w:r>
    </w:p>
    <w:p w:rsidR="007F1FBB" w:rsidRPr="00C05714" w:rsidRDefault="007F1FBB" w:rsidP="007F1FBB">
      <w:pPr>
        <w:jc w:val="both"/>
      </w:pPr>
      <w:r w:rsidRPr="00C05714">
        <w:t xml:space="preserve">FACHBEREICH: </w:t>
      </w:r>
    </w:p>
    <w:p w:rsidR="007F1FBB" w:rsidRDefault="007F1FBB" w:rsidP="007F1FBB">
      <w:pPr>
        <w:jc w:val="both"/>
      </w:pPr>
      <w:r>
        <w:t>THEMA DES FORSCHUNGSPROJEKTS:</w:t>
      </w:r>
    </w:p>
    <w:p w:rsidR="000144A1" w:rsidRDefault="000144A1" w:rsidP="007F1FBB">
      <w:pPr>
        <w:jc w:val="both"/>
      </w:pPr>
    </w:p>
    <w:p w:rsidR="000E19FB" w:rsidRDefault="007F1FBB" w:rsidP="007F1FBB">
      <w:pPr>
        <w:jc w:val="both"/>
      </w:pPr>
      <w:r>
        <w:t xml:space="preserve">HEIMATUNIVERSITÄT(EN): </w:t>
      </w:r>
    </w:p>
    <w:p w:rsidR="000144A1" w:rsidRDefault="000E19FB" w:rsidP="007F1FBB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924683" wp14:editId="48A7D5B9">
                <wp:simplePos x="0" y="0"/>
                <wp:positionH relativeFrom="column">
                  <wp:posOffset>-51232</wp:posOffset>
                </wp:positionH>
                <wp:positionV relativeFrom="paragraph">
                  <wp:posOffset>51714</wp:posOffset>
                </wp:positionV>
                <wp:extent cx="5961888" cy="1938528"/>
                <wp:effectExtent l="0" t="0" r="20320" b="2413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1888" cy="19385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9FB" w:rsidRDefault="000E19FB" w:rsidP="000E19FB">
                            <w:pPr>
                              <w:jc w:val="both"/>
                            </w:pPr>
                            <w:r w:rsidRPr="007F1FBB">
                              <w:rPr>
                                <w:u w:val="single"/>
                              </w:rPr>
                              <w:t>NUR FÜR DOKTORAND</w:t>
                            </w:r>
                            <w:r>
                              <w:rPr>
                                <w:u w:val="single"/>
                              </w:rPr>
                              <w:t>/INNEN:</w:t>
                            </w:r>
                            <w:r>
                              <w:t xml:space="preserve"> </w:t>
                            </w:r>
                            <w:r>
                              <w:softHyphen/>
                              <w:t xml:space="preserve"> </w:t>
                            </w:r>
                          </w:p>
                          <w:p w:rsidR="000E19FB" w:rsidRDefault="000E19FB" w:rsidP="000E19FB">
                            <w:pPr>
                              <w:jc w:val="both"/>
                            </w:pPr>
                            <w:r>
                              <w:t xml:space="preserve">JAHR DER ANMELDUNG DER DOKTORARBEIT: </w:t>
                            </w:r>
                          </w:p>
                          <w:p w:rsidR="000E19FB" w:rsidRDefault="000E19FB" w:rsidP="000E19FB">
                            <w:pPr>
                              <w:jc w:val="both"/>
                            </w:pPr>
                            <w:r>
                              <w:t xml:space="preserve">TEILNAHME AM COTUTELLE-VERFAHREN: </w:t>
                            </w:r>
                            <w:r>
                              <w:tab/>
                              <w:t>JA</w:t>
                            </w:r>
                            <w:r>
                              <w:tab/>
                            </w:r>
                            <w:r>
                              <w:tab/>
                              <w:t>NEIN</w:t>
                            </w:r>
                          </w:p>
                          <w:p w:rsidR="000E19FB" w:rsidRDefault="000E19FB" w:rsidP="000E19FB">
                            <w:pPr>
                              <w:ind w:firstLine="708"/>
                              <w:jc w:val="both"/>
                            </w:pPr>
                            <w:r>
                              <w:t>ZWEITE HEIMATUNIVERSITÄT:</w:t>
                            </w:r>
                          </w:p>
                          <w:p w:rsidR="000E19FB" w:rsidRDefault="000E19FB" w:rsidP="000E19FB">
                            <w:pPr>
                              <w:jc w:val="both"/>
                            </w:pPr>
                            <w:r>
                              <w:t>BETREUER/INNEN:</w:t>
                            </w:r>
                          </w:p>
                          <w:p w:rsidR="000E19FB" w:rsidRDefault="000E19FB" w:rsidP="00BC6C3F">
                            <w:pPr>
                              <w:jc w:val="both"/>
                            </w:pPr>
                            <w:r>
                              <w:t>FINANZIERUNG: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.05pt;margin-top:4.05pt;width:469.45pt;height:15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">
                <v:textbox>
                  <w:txbxContent>
                    <w:p w:rsidR="000E19FB" w:rsidRDefault="000E19FB" w:rsidP="000E19FB">
                      <w:pPr>
                        <w:jc w:val="both"/>
                      </w:pPr>
                      <w:r w:rsidRPr="007F1FBB">
                        <w:rPr>
                          <w:u w:val="single"/>
                        </w:rPr>
                        <w:t>NUR FÜR DOKTORAND</w:t>
                      </w:r>
                      <w:r>
                        <w:rPr>
                          <w:u w:val="single"/>
                        </w:rPr>
                        <w:t>/INNEN:</w:t>
                      </w:r>
                      <w:r>
                        <w:t xml:space="preserve"> </w:t>
                      </w:r>
                      <w:r>
                        <w:softHyphen/>
                        <w:t xml:space="preserve"> </w:t>
                      </w:r>
                    </w:p>
                    <w:p w:rsidR="000E19FB" w:rsidRDefault="000E19FB" w:rsidP="000E19FB">
                      <w:pPr>
                        <w:jc w:val="both"/>
                      </w:pPr>
                      <w:r>
                        <w:t xml:space="preserve">JAHR DER ANMELDUNG DER DOKTORARBEIT: </w:t>
                      </w:r>
                    </w:p>
                    <w:p w:rsidR="000E19FB" w:rsidRDefault="000E19FB" w:rsidP="000E19FB">
                      <w:pPr>
                        <w:jc w:val="both"/>
                      </w:pPr>
                      <w:r>
                        <w:t xml:space="preserve">TEILNAHME AM COTUTELLE-VERFAHREN: </w:t>
                      </w:r>
                      <w:r>
                        <w:tab/>
                        <w:t>JA</w:t>
                      </w:r>
                      <w:r>
                        <w:tab/>
                      </w:r>
                      <w:r>
                        <w:tab/>
                        <w:t>NEIN</w:t>
                      </w:r>
                    </w:p>
                    <w:p w:rsidR="000E19FB" w:rsidRDefault="000E19FB" w:rsidP="000E19FB">
                      <w:pPr>
                        <w:ind w:firstLine="708"/>
                        <w:jc w:val="both"/>
                      </w:pPr>
                      <w:r>
                        <w:t>ZWEITE HEIMATUNIVERSITÄT:</w:t>
                      </w:r>
                    </w:p>
                    <w:p w:rsidR="000E19FB" w:rsidRDefault="000E19FB" w:rsidP="000E19FB">
                      <w:pPr>
                        <w:jc w:val="both"/>
                      </w:pPr>
                      <w:r>
                        <w:t>BETREUER/INNEN:</w:t>
                      </w:r>
                    </w:p>
                    <w:p w:rsidR="000E19FB" w:rsidRDefault="000E19FB" w:rsidP="00BC6C3F">
                      <w:pPr>
                        <w:jc w:val="both"/>
                      </w:pPr>
                      <w:r>
                        <w:t>FINANZIERUNG:</w:t>
                      </w:r>
                    </w:p>
                  </w:txbxContent>
                </v:textbox>
              </v:shape>
            </w:pict>
          </mc:Fallback>
        </mc:AlternateContent>
      </w:r>
    </w:p>
    <w:p w:rsidR="000144A1" w:rsidRDefault="000144A1" w:rsidP="007F1FBB">
      <w:pPr>
        <w:jc w:val="both"/>
      </w:pPr>
    </w:p>
    <w:p w:rsidR="007F1FBB" w:rsidRDefault="007F1FBB" w:rsidP="007F1FBB">
      <w:pPr>
        <w:jc w:val="both"/>
      </w:pPr>
      <w:r>
        <w:t xml:space="preserve">SPRACHKOMPETENZEN*: </w:t>
      </w:r>
    </w:p>
    <w:p w:rsidR="007F1FBB" w:rsidRDefault="007F1FBB" w:rsidP="007F1FBB">
      <w:pPr>
        <w:jc w:val="both"/>
      </w:pPr>
      <w:r w:rsidRPr="007F1FBB">
        <w:tab/>
      </w:r>
      <w:r>
        <w:t xml:space="preserve">Deutsch: </w:t>
      </w:r>
    </w:p>
    <w:p w:rsidR="007F1FBB" w:rsidRDefault="007F1FBB" w:rsidP="007F1FBB">
      <w:pPr>
        <w:jc w:val="both"/>
      </w:pPr>
      <w:r w:rsidRPr="007F1FBB">
        <w:tab/>
      </w:r>
      <w:r>
        <w:t xml:space="preserve">Französisch: </w:t>
      </w:r>
    </w:p>
    <w:p w:rsidR="007F1FBB" w:rsidRDefault="007F1FBB" w:rsidP="000E19FB">
      <w:pPr>
        <w:jc w:val="both"/>
      </w:pPr>
      <w:r w:rsidRPr="007F1FBB">
        <w:tab/>
      </w:r>
      <w:r>
        <w:t xml:space="preserve"> </w:t>
      </w:r>
    </w:p>
    <w:p w:rsidR="000E19FB" w:rsidRDefault="000E19FB" w:rsidP="007F1FBB">
      <w:pPr>
        <w:jc w:val="both"/>
      </w:pPr>
    </w:p>
    <w:p w:rsidR="00BC6C3F" w:rsidRPr="00BC6C3F" w:rsidRDefault="00BC6C3F" w:rsidP="00BC6C3F">
      <w:pPr>
        <w:jc w:val="both"/>
      </w:pPr>
      <w:r>
        <w:t>SPRACHKOMPETENZEN</w:t>
      </w:r>
      <w:r w:rsidRPr="00BC6C3F">
        <w:t>* :</w:t>
      </w:r>
    </w:p>
    <w:p w:rsidR="00BC6C3F" w:rsidRPr="00BC6C3F" w:rsidRDefault="00BC6C3F" w:rsidP="00BC6C3F">
      <w:pPr>
        <w:jc w:val="both"/>
      </w:pPr>
      <w:r w:rsidRPr="00BC6C3F">
        <w:tab/>
      </w:r>
      <w:r>
        <w:t>Deutsch</w:t>
      </w:r>
      <w:r w:rsidRPr="00BC6C3F">
        <w:t> :</w:t>
      </w:r>
    </w:p>
    <w:p w:rsidR="00BC6C3F" w:rsidRDefault="00BC6C3F" w:rsidP="007F1FBB">
      <w:pPr>
        <w:jc w:val="both"/>
      </w:pPr>
      <w:r w:rsidRPr="00BC6C3F">
        <w:tab/>
      </w:r>
      <w:r>
        <w:t>Französisch</w:t>
      </w:r>
      <w:r w:rsidRPr="00BC6C3F">
        <w:t> :</w:t>
      </w:r>
    </w:p>
    <w:p w:rsidR="00BC6C3F" w:rsidRDefault="00BC6C3F" w:rsidP="00BC6C3F">
      <w:pPr>
        <w:spacing w:before="100" w:beforeAutospacing="1" w:after="100" w:afterAutospacing="1"/>
        <w:jc w:val="both"/>
      </w:pPr>
    </w:p>
    <w:p w:rsidR="00BC6C3F" w:rsidRDefault="00BC6C3F" w:rsidP="00BC6C3F">
      <w:pPr>
        <w:spacing w:before="100" w:beforeAutospacing="1" w:after="100" w:afterAutospacing="1"/>
        <w:jc w:val="both"/>
      </w:pPr>
      <w:bookmarkStart w:id="0" w:name="_GoBack"/>
      <w:bookmarkEnd w:id="0"/>
      <w:r>
        <w:t xml:space="preserve">GEWÜNSCHTER ZEITRAUM: </w:t>
      </w:r>
    </w:p>
    <w:p w:rsidR="00794C40" w:rsidRDefault="00B376A5" w:rsidP="007F1FBB">
      <w:pPr>
        <w:jc w:val="both"/>
      </w:pPr>
      <w:r>
        <w:t>FORSCHUNGSSCHWERPUNKT</w:t>
      </w:r>
      <w:r w:rsidR="000E19FB">
        <w:t>,</w:t>
      </w:r>
      <w:r w:rsidR="007F1FBB" w:rsidRPr="00794C40">
        <w:t xml:space="preserve"> </w:t>
      </w:r>
      <w:r w:rsidR="000E19FB">
        <w:t>IN DEN</w:t>
      </w:r>
      <w:r w:rsidR="00794C40" w:rsidRPr="00794C40">
        <w:t xml:space="preserve"> SIE SICH </w:t>
      </w:r>
      <w:r w:rsidR="000E19FB">
        <w:t>EINSCHREIBEN</w:t>
      </w:r>
      <w:r w:rsidR="00794C40" w:rsidRPr="00794C40">
        <w:t xml:space="preserve"> MÖCHTEN : </w:t>
      </w:r>
    </w:p>
    <w:p w:rsidR="00D0368C" w:rsidRDefault="00D0368C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B37005">
      <w:pPr>
        <w:jc w:val="both"/>
      </w:pPr>
    </w:p>
    <w:p w:rsidR="007F1FBB" w:rsidRPr="00794C40" w:rsidRDefault="00794C40" w:rsidP="00B37005">
      <w:pPr>
        <w:jc w:val="both"/>
      </w:pPr>
      <w:r>
        <w:t xml:space="preserve">WIE WOLLEN SIE IHR PROJEKT IN </w:t>
      </w:r>
      <w:r w:rsidR="000E19FB">
        <w:t>DIE</w:t>
      </w:r>
      <w:r>
        <w:t xml:space="preserve"> FORSCHUNGS</w:t>
      </w:r>
      <w:r w:rsidR="000E19FB">
        <w:t>SCHWERPUNKTE</w:t>
      </w:r>
      <w:r>
        <w:t xml:space="preserve"> AM CMB EINBRINGEN UND WELCHEN MEHRWERT ERHOFFEN SIE SICH </w:t>
      </w:r>
      <w:r w:rsidR="000E19FB">
        <w:t>VON EINEM</w:t>
      </w:r>
      <w:r>
        <w:t xml:space="preserve"> AUFENTHALT AM CMB</w:t>
      </w:r>
      <w:r w:rsidR="000E19FB" w:rsidRPr="000E19FB">
        <w:t xml:space="preserve"> </w:t>
      </w:r>
      <w:r w:rsidR="000E19FB">
        <w:t>FÜR IHR PROJEKT</w:t>
      </w:r>
      <w:r>
        <w:t xml:space="preserve">? </w:t>
      </w:r>
    </w:p>
    <w:p w:rsidR="007F1FBB" w:rsidRDefault="007F1FBB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D0368C" w:rsidRDefault="00D0368C" w:rsidP="00D0368C">
      <w:pPr>
        <w:spacing w:after="0" w:line="240" w:lineRule="auto"/>
        <w:jc w:val="both"/>
      </w:pPr>
    </w:p>
    <w:p w:rsidR="00EE0FEA" w:rsidRPr="00794C40" w:rsidRDefault="00EE0FEA" w:rsidP="00D0368C">
      <w:pPr>
        <w:spacing w:after="0" w:line="240" w:lineRule="auto"/>
        <w:jc w:val="both"/>
      </w:pPr>
    </w:p>
    <w:p w:rsidR="007F1FBB" w:rsidRPr="00C05714" w:rsidRDefault="00794C40" w:rsidP="007F1FBB">
      <w:pPr>
        <w:jc w:val="both"/>
      </w:pPr>
      <w:r w:rsidRPr="007F1FBB">
        <w:rPr>
          <w:u w:val="single"/>
        </w:rPr>
        <w:t xml:space="preserve">NUR FÜR </w:t>
      </w:r>
      <w:r w:rsidR="000E19FB">
        <w:rPr>
          <w:u w:val="single"/>
        </w:rPr>
        <w:t>DOKTORAND</w:t>
      </w:r>
      <w:r w:rsidR="00B37005">
        <w:rPr>
          <w:u w:val="single"/>
        </w:rPr>
        <w:t>/INNEN</w:t>
      </w:r>
      <w:r w:rsidR="007F1FBB" w:rsidRPr="00794C40">
        <w:t xml:space="preserve">: </w:t>
      </w:r>
      <w:r w:rsidR="000E19FB">
        <w:t>WAS SIND IHRE BERUFLICHEN PLÄNE</w:t>
      </w:r>
      <w:r w:rsidRPr="00794C40">
        <w:t xml:space="preserve">? </w:t>
      </w:r>
    </w:p>
    <w:p w:rsidR="007F1FBB" w:rsidRPr="00C05714" w:rsidRDefault="007F1FBB" w:rsidP="00D0368C">
      <w:pPr>
        <w:spacing w:after="0" w:line="240" w:lineRule="auto"/>
        <w:jc w:val="both"/>
      </w:pPr>
    </w:p>
    <w:p w:rsidR="009851F3" w:rsidRDefault="009851F3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Default="000144A1" w:rsidP="00D0368C">
      <w:pPr>
        <w:spacing w:after="0" w:line="240" w:lineRule="auto"/>
        <w:jc w:val="both"/>
      </w:pPr>
    </w:p>
    <w:p w:rsidR="000144A1" w:rsidRPr="00D0368C" w:rsidRDefault="000144A1" w:rsidP="00D0368C">
      <w:pPr>
        <w:spacing w:after="0" w:line="240" w:lineRule="auto"/>
        <w:jc w:val="both"/>
      </w:pPr>
    </w:p>
    <w:sectPr w:rsidR="000144A1" w:rsidRPr="00D0368C" w:rsidSect="00D55CD1">
      <w:headerReference w:type="default" r:id="rId7"/>
      <w:footerReference w:type="default" r:id="rId8"/>
      <w:pgSz w:w="11906" w:h="16838"/>
      <w:pgMar w:top="1417" w:right="1417" w:bottom="1134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CCC" w:rsidRDefault="00FC4CCC">
      <w:pPr>
        <w:spacing w:after="0" w:line="240" w:lineRule="auto"/>
      </w:pPr>
      <w:r>
        <w:separator/>
      </w:r>
    </w:p>
  </w:endnote>
  <w:endnote w:type="continuationSeparator" w:id="0">
    <w:p w:rsidR="00FC4CCC" w:rsidRDefault="00FC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68C" w:rsidRPr="00D0368C" w:rsidRDefault="00D0368C" w:rsidP="00D0368C">
    <w:pPr>
      <w:spacing w:after="0"/>
      <w:jc w:val="both"/>
      <w:rPr>
        <w:sz w:val="20"/>
        <w:szCs w:val="20"/>
      </w:rPr>
    </w:pPr>
    <w:r w:rsidRPr="00D0368C">
      <w:rPr>
        <w:sz w:val="20"/>
        <w:szCs w:val="20"/>
      </w:rPr>
      <w:t xml:space="preserve">*Grundkenntnisse / gute Kenntnisse / sehr gute Kenntnisse / fließend/ Muttersprache </w:t>
    </w:r>
    <w:r w:rsidRPr="00D0368C">
      <w:rPr>
        <w:sz w:val="20"/>
        <w:szCs w:val="20"/>
      </w:rPr>
      <w:tab/>
    </w:r>
  </w:p>
  <w:p w:rsidR="002B6746" w:rsidRDefault="007F1FBB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-814070</wp:posOffset>
          </wp:positionH>
          <wp:positionV relativeFrom="paragraph">
            <wp:posOffset>-184785</wp:posOffset>
          </wp:positionV>
          <wp:extent cx="7467600" cy="819150"/>
          <wp:effectExtent l="0" t="0" r="0" b="0"/>
          <wp:wrapNone/>
          <wp:docPr id="1" name="Grafik 1" descr="bg-header-brown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g-header-brown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CCC" w:rsidRDefault="00FC4CCC">
      <w:pPr>
        <w:spacing w:after="0" w:line="240" w:lineRule="auto"/>
      </w:pPr>
      <w:r>
        <w:separator/>
      </w:r>
    </w:p>
  </w:footnote>
  <w:footnote w:type="continuationSeparator" w:id="0">
    <w:p w:rsidR="00FC4CCC" w:rsidRDefault="00FC4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2B6" w:rsidRPr="005B7884" w:rsidRDefault="00BC6C3F" w:rsidP="005D52B6">
    <w:pPr>
      <w:tabs>
        <w:tab w:val="left" w:pos="709"/>
        <w:tab w:val="center" w:pos="1701"/>
        <w:tab w:val="center" w:pos="4536"/>
        <w:tab w:val="left" w:pos="7371"/>
        <w:tab w:val="right" w:pos="9923"/>
      </w:tabs>
      <w:spacing w:after="0" w:line="240" w:lineRule="auto"/>
      <w:rPr>
        <w:rFonts w:ascii="Garamond" w:hAnsi="Garamond" w:cs="Garamond"/>
        <w:b/>
        <w:bCs/>
        <w:sz w:val="24"/>
        <w:szCs w:val="24"/>
        <w:lang w:val="fr-FR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337" type="#_x0000_t75" style="position:absolute;margin-left:396.3pt;margin-top:-29.9pt;width:120.9pt;height:84.35pt;z-index:251662336;mso-position-horizontal-relative:text;mso-position-vertical-relative:text">
          <v:imagedata r:id="rId1" o:title=""/>
          <w10:wrap type="square" side="right"/>
        </v:shape>
        <o:OLEObject Type="Embed" ProgID="Word.Picture.8" ShapeID="_x0000_s14337" DrawAspect="Content" ObjectID="_1632898997" r:id="rId2"/>
      </w:pict>
    </w:r>
    <w:r w:rsidR="005D52B6" w:rsidRPr="005B7884">
      <w:rPr>
        <w:rFonts w:ascii="Garamond" w:hAnsi="Garamond" w:cs="Garamond"/>
        <w:b/>
        <w:bCs/>
        <w:sz w:val="24"/>
        <w:szCs w:val="24"/>
        <w:lang w:val="fr-FR"/>
      </w:rPr>
      <w:t xml:space="preserve">CENTRE MARC BLOCH </w:t>
    </w:r>
    <w:proofErr w:type="spellStart"/>
    <w:r w:rsidR="005D52B6" w:rsidRPr="005B7884">
      <w:rPr>
        <w:rFonts w:ascii="Garamond" w:hAnsi="Garamond" w:cs="Garamond"/>
        <w:b/>
        <w:bCs/>
        <w:sz w:val="24"/>
        <w:szCs w:val="24"/>
        <w:lang w:val="fr-FR"/>
      </w:rPr>
      <w:t>e.V.</w:t>
    </w:r>
    <w:proofErr w:type="spellEnd"/>
  </w:p>
  <w:p w:rsidR="005D52B6" w:rsidRPr="00132856" w:rsidRDefault="005D52B6" w:rsidP="005D52B6">
    <w:pPr>
      <w:tabs>
        <w:tab w:val="center" w:pos="1701"/>
        <w:tab w:val="center" w:pos="4536"/>
        <w:tab w:val="left" w:pos="7371"/>
        <w:tab w:val="right" w:pos="9923"/>
      </w:tabs>
      <w:spacing w:after="0" w:line="240" w:lineRule="auto"/>
      <w:ind w:right="-295"/>
      <w:rPr>
        <w:rFonts w:ascii="Garamond" w:hAnsi="Garamond" w:cs="Garamond"/>
        <w:b/>
        <w:bCs/>
        <w:sz w:val="20"/>
        <w:szCs w:val="20"/>
      </w:rPr>
    </w:pPr>
    <w:r w:rsidRPr="005B7884">
      <w:rPr>
        <w:rFonts w:ascii="Garamond" w:hAnsi="Garamond" w:cs="Garamond"/>
        <w:b/>
        <w:bCs/>
        <w:sz w:val="24"/>
        <w:szCs w:val="24"/>
        <w:lang w:val="fr-FR"/>
      </w:rPr>
      <w:tab/>
    </w:r>
    <w:r w:rsidRPr="00132856">
      <w:rPr>
        <w:rFonts w:ascii="Garamond" w:hAnsi="Garamond" w:cs="Garamond"/>
        <w:b/>
        <w:bCs/>
        <w:sz w:val="20"/>
        <w:szCs w:val="20"/>
      </w:rPr>
      <w:t>Deutsch-Französisches</w:t>
    </w:r>
    <w:r w:rsidRPr="00020908">
      <w:rPr>
        <w:rFonts w:ascii="Garamond" w:hAnsi="Garamond" w:cs="Garamond"/>
        <w:b/>
        <w:bCs/>
        <w:sz w:val="20"/>
        <w:szCs w:val="20"/>
      </w:rPr>
      <w:t xml:space="preserve"> </w:t>
    </w:r>
    <w:r w:rsidRPr="00132856">
      <w:rPr>
        <w:rFonts w:ascii="Garamond" w:hAnsi="Garamond" w:cs="Garamond"/>
        <w:b/>
        <w:bCs/>
        <w:sz w:val="20"/>
        <w:szCs w:val="20"/>
      </w:rPr>
      <w:t xml:space="preserve">Forschungszentrum für Sozialwissenschaften </w:t>
    </w:r>
  </w:p>
  <w:p w:rsidR="002B6746" w:rsidRDefault="00BC6C3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14338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FBB"/>
    <w:rsid w:val="000144A1"/>
    <w:rsid w:val="000C0DD8"/>
    <w:rsid w:val="000E19FB"/>
    <w:rsid w:val="002F026F"/>
    <w:rsid w:val="005D52B6"/>
    <w:rsid w:val="00716854"/>
    <w:rsid w:val="00794C40"/>
    <w:rsid w:val="007F1FBB"/>
    <w:rsid w:val="008B7F75"/>
    <w:rsid w:val="008E70B0"/>
    <w:rsid w:val="009851F3"/>
    <w:rsid w:val="00B37005"/>
    <w:rsid w:val="00B376A5"/>
    <w:rsid w:val="00BC6C3F"/>
    <w:rsid w:val="00C05714"/>
    <w:rsid w:val="00C602E1"/>
    <w:rsid w:val="00D0368C"/>
    <w:rsid w:val="00D366DD"/>
    <w:rsid w:val="00D50BAE"/>
    <w:rsid w:val="00D578B3"/>
    <w:rsid w:val="00EE0FEA"/>
    <w:rsid w:val="00FC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F1FBB"/>
    <w:pPr>
      <w:widowControl w:val="0"/>
      <w:suppressAutoHyphens/>
    </w:pPr>
    <w:rPr>
      <w:rFonts w:ascii="Calibri" w:eastAsia="Calibri" w:hAnsi="Calibri" w:cs="Calibri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F1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F1FBB"/>
    <w:rPr>
      <w:rFonts w:ascii="Calibri" w:eastAsia="Calibri" w:hAnsi="Calibri" w:cs="Calibri"/>
      <w:lang w:eastAsia="ar-SA"/>
    </w:rPr>
  </w:style>
  <w:style w:type="paragraph" w:styleId="Fuzeile">
    <w:name w:val="footer"/>
    <w:basedOn w:val="Standard"/>
    <w:link w:val="FuzeileZchn"/>
    <w:uiPriority w:val="99"/>
    <w:unhideWhenUsed/>
    <w:rsid w:val="007F1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F1FBB"/>
    <w:rPr>
      <w:rFonts w:ascii="Calibri" w:eastAsia="Calibri" w:hAnsi="Calibri" w:cs="Calibri"/>
      <w:lang w:eastAsia="ar-SA"/>
    </w:rPr>
  </w:style>
  <w:style w:type="paragraph" w:customStyle="1" w:styleId="Blocktext1">
    <w:name w:val="Blocktext1"/>
    <w:basedOn w:val="Standard"/>
    <w:rsid w:val="007F1FBB"/>
    <w:pPr>
      <w:spacing w:after="0" w:line="240" w:lineRule="auto"/>
      <w:ind w:left="851" w:right="2835"/>
    </w:pPr>
    <w:rPr>
      <w:rFonts w:ascii="Times New Roman" w:eastAsia="Times New Roman" w:hAnsi="Times New Roman" w:cs="Times New Roman"/>
      <w:sz w:val="20"/>
      <w:szCs w:val="20"/>
      <w:lang w:val="fr-FR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1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19FB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F1FBB"/>
    <w:pPr>
      <w:widowControl w:val="0"/>
      <w:suppressAutoHyphens/>
    </w:pPr>
    <w:rPr>
      <w:rFonts w:ascii="Calibri" w:eastAsia="Calibri" w:hAnsi="Calibri" w:cs="Calibri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F1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F1FBB"/>
    <w:rPr>
      <w:rFonts w:ascii="Calibri" w:eastAsia="Calibri" w:hAnsi="Calibri" w:cs="Calibri"/>
      <w:lang w:eastAsia="ar-SA"/>
    </w:rPr>
  </w:style>
  <w:style w:type="paragraph" w:styleId="Fuzeile">
    <w:name w:val="footer"/>
    <w:basedOn w:val="Standard"/>
    <w:link w:val="FuzeileZchn"/>
    <w:uiPriority w:val="99"/>
    <w:unhideWhenUsed/>
    <w:rsid w:val="007F1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F1FBB"/>
    <w:rPr>
      <w:rFonts w:ascii="Calibri" w:eastAsia="Calibri" w:hAnsi="Calibri" w:cs="Calibri"/>
      <w:lang w:eastAsia="ar-SA"/>
    </w:rPr>
  </w:style>
  <w:style w:type="paragraph" w:customStyle="1" w:styleId="Blocktext1">
    <w:name w:val="Blocktext1"/>
    <w:basedOn w:val="Standard"/>
    <w:rsid w:val="007F1FBB"/>
    <w:pPr>
      <w:spacing w:after="0" w:line="240" w:lineRule="auto"/>
      <w:ind w:left="851" w:right="2835"/>
    </w:pPr>
    <w:rPr>
      <w:rFonts w:ascii="Times New Roman" w:eastAsia="Times New Roman" w:hAnsi="Times New Roman" w:cs="Times New Roman"/>
      <w:sz w:val="20"/>
      <w:szCs w:val="20"/>
      <w:lang w:val="fr-FR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1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19FB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1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B61A5D6B</Template>
  <TotalTime>0</TotalTime>
  <Pages>2</Pages>
  <Words>94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Chloé Risbourque</dc:creator>
  <cp:lastModifiedBy>DENOYER ,Aurelie</cp:lastModifiedBy>
  <cp:revision>4</cp:revision>
  <dcterms:created xsi:type="dcterms:W3CDTF">2019-02-19T13:57:00Z</dcterms:created>
  <dcterms:modified xsi:type="dcterms:W3CDTF">2019-10-18T08:17:00Z</dcterms:modified>
</cp:coreProperties>
</file>